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74D5E9" w14:textId="77777777" w:rsidR="00822E76" w:rsidRDefault="003A0E0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42C19A6" wp14:editId="0A0860CB">
                <wp:simplePos x="0" y="0"/>
                <wp:positionH relativeFrom="column">
                  <wp:posOffset>-228600</wp:posOffset>
                </wp:positionH>
                <wp:positionV relativeFrom="paragraph">
                  <wp:posOffset>76200</wp:posOffset>
                </wp:positionV>
                <wp:extent cx="2924175" cy="8618220"/>
                <wp:effectExtent l="0" t="0" r="28575" b="0"/>
                <wp:wrapNone/>
                <wp:docPr id="14" name="Rechthoek: afgeronde hoe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8618220"/>
                        </a:xfrm>
                        <a:prstGeom prst="roundRect">
                          <a:avLst>
                            <a:gd name="adj" fmla="val 779"/>
                          </a:avLst>
                        </a:prstGeom>
                        <a:solidFill>
                          <a:srgbClr val="5663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0CEF6" id="Rechthoek: afgeronde hoeken 14" o:spid="_x0000_s1026" style="position:absolute;margin-left:-18pt;margin-top:6pt;width:230.25pt;height:678.6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" fillcolor="#566361" stroked="f" strokeweight="1pt">
                <v:stroke joinstyle="miter"/>
              </v:roundrect>
            </w:pict>
          </mc:Fallback>
        </mc:AlternateContent>
      </w:r>
    </w:p>
    <w:tbl>
      <w:tblPr>
        <w:tblStyle w:val="Tabelrasterlicht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5649"/>
      </w:tblGrid>
      <w:tr w:rsidR="006A6231" w14:paraId="12547C36" w14:textId="77777777" w:rsidTr="00604C43">
        <w:trPr>
          <w:trHeight w:val="3803"/>
        </w:trPr>
        <w:tc>
          <w:tcPr>
            <w:tcW w:w="4912" w:type="dxa"/>
          </w:tcPr>
          <w:p w14:paraId="003F33CD" w14:textId="77777777" w:rsidR="006A6231" w:rsidRPr="00016302" w:rsidRDefault="006A6231">
            <w:pPr>
              <w:rPr>
                <w:rFonts w:ascii="Verdana" w:hAnsi="Verdana"/>
              </w:rPr>
            </w:pPr>
            <w:r w:rsidRPr="00016302">
              <w:rPr>
                <w:rFonts w:ascii="Verdana" w:hAnsi="Verdana"/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16A0FEE0" wp14:editId="0D3A93A5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95250</wp:posOffset>
                  </wp:positionV>
                  <wp:extent cx="2175510" cy="1684020"/>
                  <wp:effectExtent l="0" t="0" r="0" b="0"/>
                  <wp:wrapSquare wrapText="bothSides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Afbeelding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r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49" w:type="dxa"/>
          </w:tcPr>
          <w:p w14:paraId="13B2DF05" w14:textId="1EB62D03" w:rsidR="006A6231" w:rsidRPr="00945B54" w:rsidRDefault="001B5B13" w:rsidP="008F5F12">
            <w:pPr>
              <w:pStyle w:val="Titel"/>
              <w:rPr>
                <w:rFonts w:ascii="Verdana" w:hAnsi="Verdana"/>
                <w:sz w:val="32"/>
              </w:rPr>
            </w:pPr>
            <w:r w:rsidRPr="00945B54">
              <w:rPr>
                <w:rFonts w:ascii="Verdana" w:hAnsi="Verdana"/>
                <w:color w:val="FF6720"/>
                <w:sz w:val="32"/>
              </w:rPr>
              <w:t>Jouw naam</w:t>
            </w:r>
          </w:p>
          <w:p w14:paraId="5022885A" w14:textId="2732B924" w:rsidR="006A6231" w:rsidRPr="00016302" w:rsidRDefault="006A6231">
            <w:pPr>
              <w:rPr>
                <w:rFonts w:ascii="Verdana" w:hAnsi="Verdana"/>
                <w:color w:val="566361"/>
              </w:rPr>
            </w:pPr>
            <w:r w:rsidRPr="00016302">
              <w:rPr>
                <w:rFonts w:ascii="Verdana" w:hAnsi="Verdana"/>
                <w:color w:val="566361"/>
              </w:rPr>
              <w:t>Een pakkende quote of je</w:t>
            </w:r>
            <w:r w:rsidR="001B5B13">
              <w:rPr>
                <w:rFonts w:ascii="Verdana" w:hAnsi="Verdana"/>
                <w:color w:val="566361"/>
              </w:rPr>
              <w:t xml:space="preserve"> meest recente</w:t>
            </w:r>
            <w:r w:rsidRPr="00016302">
              <w:rPr>
                <w:rFonts w:ascii="Verdana" w:hAnsi="Verdana"/>
                <w:color w:val="566361"/>
              </w:rPr>
              <w:t xml:space="preserve"> opleiding</w:t>
            </w:r>
          </w:p>
          <w:p w14:paraId="57D5BC1E" w14:textId="77777777" w:rsidR="006A6231" w:rsidRPr="00016302" w:rsidRDefault="006A6231">
            <w:pPr>
              <w:rPr>
                <w:rFonts w:ascii="Verdana" w:hAnsi="Verdana"/>
                <w:sz w:val="20"/>
                <w:szCs w:val="20"/>
              </w:rPr>
            </w:pPr>
          </w:p>
          <w:p w14:paraId="0B2B2C70" w14:textId="072E9DFF" w:rsidR="006A6231" w:rsidRPr="00016302" w:rsidRDefault="006150C8" w:rsidP="004D1FBC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Een leuk</w:t>
            </w:r>
            <w:r w:rsidR="001B5B13" w:rsidRPr="001B5B13">
              <w:rPr>
                <w:rFonts w:ascii="Verdana" w:hAnsi="Verdana"/>
              </w:rPr>
              <w:t xml:space="preserve"> verhaal</w:t>
            </w:r>
            <w:r>
              <w:rPr>
                <w:rFonts w:ascii="Verdana" w:hAnsi="Verdana"/>
              </w:rPr>
              <w:t xml:space="preserve"> over jezelf en wat jou beweegt</w:t>
            </w:r>
            <w:r w:rsidR="005E412C">
              <w:rPr>
                <w:rFonts w:ascii="Verdana" w:hAnsi="Verdana"/>
              </w:rPr>
              <w:t xml:space="preserve"> om aan de slag te willen in </w:t>
            </w:r>
            <w:r w:rsidR="004D1FBC">
              <w:rPr>
                <w:rFonts w:ascii="Verdana" w:hAnsi="Verdana"/>
              </w:rPr>
              <w:t>het domein van je dromen</w:t>
            </w:r>
            <w:r w:rsidR="001B5B13">
              <w:rPr>
                <w:rFonts w:ascii="Verdana" w:hAnsi="Verdana"/>
              </w:rPr>
              <w:t>.</w:t>
            </w:r>
            <w:r>
              <w:rPr>
                <w:rFonts w:ascii="Verdana" w:hAnsi="Verdana"/>
              </w:rPr>
              <w:t xml:space="preserve"> Je kan hier </w:t>
            </w:r>
            <w:r w:rsidR="005E412C">
              <w:rPr>
                <w:rFonts w:ascii="Verdana" w:hAnsi="Verdana"/>
              </w:rPr>
              <w:t xml:space="preserve">vertellen over wat jou onderscheid als student en aankomende </w:t>
            </w:r>
            <w:r w:rsidR="004D1FBC">
              <w:rPr>
                <w:rFonts w:ascii="Verdana" w:hAnsi="Verdana"/>
              </w:rPr>
              <w:t>stagiare. P</w:t>
            </w:r>
            <w:r w:rsidR="005D39B6">
              <w:rPr>
                <w:rFonts w:ascii="Verdana" w:hAnsi="Verdana"/>
              </w:rPr>
              <w:t>robeer daar een creatieve twist aan te geven</w:t>
            </w:r>
            <w:r w:rsidR="004D1FBC">
              <w:rPr>
                <w:rFonts w:ascii="Verdana" w:hAnsi="Verdana"/>
              </w:rPr>
              <w:t xml:space="preserve"> bijvoorbeeld met humor</w:t>
            </w:r>
            <w:r w:rsidR="005D39B6">
              <w:rPr>
                <w:rFonts w:ascii="Verdana" w:hAnsi="Verdana"/>
              </w:rPr>
              <w:t xml:space="preserve">. </w:t>
            </w:r>
            <w:r w:rsidR="004D1FBC">
              <w:rPr>
                <w:rFonts w:ascii="Verdana" w:hAnsi="Verdana"/>
              </w:rPr>
              <w:t>Het is natuurlijk jouw verhaal dus maak het persoonlijk.</w:t>
            </w:r>
            <w:r w:rsidR="005E412C">
              <w:rPr>
                <w:rFonts w:ascii="Verdana" w:hAnsi="Verdana"/>
              </w:rPr>
              <w:t xml:space="preserve"> Kort &amp; Krachtig!</w:t>
            </w:r>
          </w:p>
        </w:tc>
      </w:tr>
      <w:tr w:rsidR="006A6231" w14:paraId="646B4F5E" w14:textId="77777777" w:rsidTr="00604C43">
        <w:trPr>
          <w:trHeight w:val="628"/>
        </w:trPr>
        <w:tc>
          <w:tcPr>
            <w:tcW w:w="4912" w:type="dxa"/>
          </w:tcPr>
          <w:p w14:paraId="4E2DEDF2" w14:textId="77777777" w:rsidR="00660B0F" w:rsidRPr="00016302" w:rsidRDefault="006A6231" w:rsidP="00660B0F">
            <w:pPr>
              <w:pStyle w:val="Titel"/>
              <w:rPr>
                <w:rFonts w:ascii="Verdana" w:hAnsi="Verdana"/>
                <w:color w:val="FFFFFF" w:themeColor="background1"/>
              </w:rPr>
            </w:pPr>
            <w:r w:rsidRPr="00016302">
              <w:rPr>
                <w:rFonts w:ascii="Verdana" w:hAnsi="Verdana"/>
                <w:color w:val="FFFFFF" w:themeColor="background1"/>
              </w:rPr>
              <w:t>Over mij</w:t>
            </w:r>
          </w:p>
        </w:tc>
        <w:tc>
          <w:tcPr>
            <w:tcW w:w="5649" w:type="dxa"/>
          </w:tcPr>
          <w:p w14:paraId="530E3DF2" w14:textId="77777777" w:rsidR="006A6231" w:rsidRPr="00016302" w:rsidRDefault="006A6231" w:rsidP="003A0E04">
            <w:pPr>
              <w:pStyle w:val="Titel"/>
              <w:rPr>
                <w:rFonts w:ascii="Verdana" w:hAnsi="Verdana"/>
                <w:color w:val="FF6720"/>
              </w:rPr>
            </w:pPr>
            <w:r w:rsidRPr="00016302">
              <w:rPr>
                <w:rFonts w:ascii="Verdana" w:hAnsi="Verdana"/>
                <w:color w:val="FF6720"/>
              </w:rPr>
              <w:t>Opleidingen</w:t>
            </w:r>
          </w:p>
        </w:tc>
      </w:tr>
      <w:tr w:rsidR="006A6231" w14:paraId="423E7F25" w14:textId="77777777" w:rsidTr="00604C43">
        <w:trPr>
          <w:trHeight w:val="314"/>
        </w:trPr>
        <w:tc>
          <w:tcPr>
            <w:tcW w:w="4912" w:type="dxa"/>
          </w:tcPr>
          <w:tbl>
            <w:tblPr>
              <w:tblStyle w:val="Tabelraster"/>
              <w:tblW w:w="0" w:type="auto"/>
              <w:tblInd w:w="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5"/>
              <w:gridCol w:w="3774"/>
            </w:tblGrid>
            <w:tr w:rsidR="00C64E33" w:rsidRPr="00016302" w14:paraId="73E76CAF" w14:textId="77777777" w:rsidTr="00604C43">
              <w:trPr>
                <w:trHeight w:val="376"/>
              </w:trPr>
              <w:tc>
                <w:tcPr>
                  <w:tcW w:w="635" w:type="dxa"/>
                </w:tcPr>
                <w:p w14:paraId="03D0BCEB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noProof/>
                      <w:color w:val="FF6720"/>
                      <w:lang w:eastAsia="nl-NL"/>
                    </w:rPr>
                    <w:drawing>
                      <wp:inline distT="0" distB="0" distL="0" distR="0" wp14:anchorId="7D5D43B5" wp14:editId="7DFB6113">
                        <wp:extent cx="167640" cy="167640"/>
                        <wp:effectExtent l="0" t="0" r="3810" b="3810"/>
                        <wp:docPr id="193" name="Graphic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Graphic 193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4" w:type="dxa"/>
                </w:tcPr>
                <w:p w14:paraId="79EC28D5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color w:val="FFFFFF" w:themeColor="background1"/>
                    </w:rPr>
                    <w:t>Geboortedatum</w:t>
                  </w:r>
                </w:p>
              </w:tc>
            </w:tr>
            <w:tr w:rsidR="00C64E33" w:rsidRPr="00016302" w14:paraId="6AAA5C9D" w14:textId="77777777" w:rsidTr="00604C43">
              <w:trPr>
                <w:trHeight w:val="376"/>
              </w:trPr>
              <w:tc>
                <w:tcPr>
                  <w:tcW w:w="635" w:type="dxa"/>
                </w:tcPr>
                <w:p w14:paraId="104178C7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noProof/>
                      <w:color w:val="FF6720"/>
                      <w:lang w:eastAsia="nl-NL"/>
                    </w:rPr>
                    <w:drawing>
                      <wp:inline distT="0" distB="0" distL="0" distR="0" wp14:anchorId="2FC80C84" wp14:editId="2894EC1C">
                        <wp:extent cx="180003" cy="167640"/>
                        <wp:effectExtent l="0" t="0" r="0" b="3810"/>
                        <wp:docPr id="207" name="Graphic 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" name="Graphic 207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3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4" w:type="dxa"/>
                </w:tcPr>
                <w:p w14:paraId="3AC31FDE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color w:val="FFFFFF" w:themeColor="background1"/>
                    </w:rPr>
                    <w:t>Adres</w:t>
                  </w:r>
                </w:p>
              </w:tc>
            </w:tr>
            <w:tr w:rsidR="00C64E33" w:rsidRPr="00016302" w14:paraId="67516DDC" w14:textId="77777777" w:rsidTr="00604C43">
              <w:trPr>
                <w:trHeight w:val="376"/>
              </w:trPr>
              <w:tc>
                <w:tcPr>
                  <w:tcW w:w="635" w:type="dxa"/>
                </w:tcPr>
                <w:p w14:paraId="24AFF27D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noProof/>
                      <w:color w:val="FF6720"/>
                      <w:lang w:eastAsia="nl-NL"/>
                    </w:rPr>
                    <w:drawing>
                      <wp:inline distT="0" distB="0" distL="0" distR="0" wp14:anchorId="7432C4F0" wp14:editId="5ABA1210">
                        <wp:extent cx="167313" cy="167640"/>
                        <wp:effectExtent l="0" t="0" r="4445" b="3810"/>
                        <wp:docPr id="208" name="Graphic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" name="Graphic 208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313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4" w:type="dxa"/>
                </w:tcPr>
                <w:p w14:paraId="0CF67E21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color w:val="FFFFFF" w:themeColor="background1"/>
                    </w:rPr>
                    <w:t>Telefoonnummer</w:t>
                  </w:r>
                </w:p>
              </w:tc>
            </w:tr>
            <w:tr w:rsidR="00C64E33" w:rsidRPr="00016302" w14:paraId="0758536B" w14:textId="77777777" w:rsidTr="00604C43">
              <w:trPr>
                <w:trHeight w:val="376"/>
              </w:trPr>
              <w:tc>
                <w:tcPr>
                  <w:tcW w:w="635" w:type="dxa"/>
                </w:tcPr>
                <w:p w14:paraId="39F081C4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noProof/>
                      <w:color w:val="FF6720"/>
                      <w:lang w:eastAsia="nl-NL"/>
                    </w:rPr>
                    <w:drawing>
                      <wp:inline distT="0" distB="0" distL="0" distR="0" wp14:anchorId="2F53D8CA" wp14:editId="3EB08337">
                        <wp:extent cx="215115" cy="158115"/>
                        <wp:effectExtent l="0" t="0" r="0" b="0"/>
                        <wp:docPr id="209" name="Graphic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" name="Graphic 209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08" cy="158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4" w:type="dxa"/>
                </w:tcPr>
                <w:p w14:paraId="5AAF04CF" w14:textId="77777777" w:rsidR="00C64E33" w:rsidRPr="00016302" w:rsidRDefault="00C64E33">
                  <w:pPr>
                    <w:rPr>
                      <w:rFonts w:ascii="Verdana" w:hAnsi="Verdana"/>
                      <w:color w:val="FFFFFF" w:themeColor="background1"/>
                    </w:rPr>
                  </w:pPr>
                  <w:r w:rsidRPr="00016302">
                    <w:rPr>
                      <w:rFonts w:ascii="Verdana" w:hAnsi="Verdana"/>
                      <w:color w:val="FFFFFF" w:themeColor="background1"/>
                    </w:rPr>
                    <w:t>E-mail</w:t>
                  </w:r>
                </w:p>
              </w:tc>
            </w:tr>
          </w:tbl>
          <w:p w14:paraId="6284D7A8" w14:textId="77777777" w:rsidR="00822E76" w:rsidRPr="00016302" w:rsidRDefault="00822E76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49" w:type="dxa"/>
          </w:tcPr>
          <w:tbl>
            <w:tblPr>
              <w:tblStyle w:val="Tabelraster"/>
              <w:tblW w:w="0" w:type="auto"/>
              <w:tblInd w:w="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250"/>
            </w:tblGrid>
            <w:tr w:rsidR="006A6231" w:rsidRPr="00016302" w14:paraId="203D54B6" w14:textId="77777777" w:rsidTr="00604C43">
              <w:trPr>
                <w:trHeight w:val="305"/>
              </w:trPr>
              <w:tc>
                <w:tcPr>
                  <w:tcW w:w="689" w:type="dxa"/>
                </w:tcPr>
                <w:p w14:paraId="1D52332E" w14:textId="77777777" w:rsidR="006A6231" w:rsidRPr="00016302" w:rsidRDefault="004C0864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noProof/>
                      <w:lang w:eastAsia="nl-NL"/>
                    </w:rPr>
                    <w:drawing>
                      <wp:inline distT="0" distB="0" distL="0" distR="0" wp14:anchorId="14A6B9E9" wp14:editId="5B36ECD2">
                        <wp:extent cx="233019" cy="167640"/>
                        <wp:effectExtent l="0" t="0" r="0" b="3810"/>
                        <wp:docPr id="213" name="Graphic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768" cy="170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0" w:type="dxa"/>
                </w:tcPr>
                <w:p w14:paraId="75823BCE" w14:textId="77777777" w:rsidR="006A6231" w:rsidRPr="00016302" w:rsidRDefault="006A6231">
                  <w:pPr>
                    <w:rPr>
                      <w:rFonts w:ascii="Verdana" w:hAnsi="Verdana"/>
                      <w:color w:val="FF6720"/>
                    </w:rPr>
                  </w:pPr>
                  <w:r w:rsidRPr="00016302">
                    <w:rPr>
                      <w:rFonts w:ascii="Verdana" w:hAnsi="Verdana"/>
                      <w:color w:val="FF6720"/>
                    </w:rPr>
                    <w:t>Opleidingsnaam</w:t>
                  </w:r>
                </w:p>
              </w:tc>
            </w:tr>
            <w:tr w:rsidR="006A6231" w:rsidRPr="00016302" w14:paraId="4C1D73FE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6BE77BCB" w14:textId="77777777" w:rsidR="006A6231" w:rsidRPr="00016302" w:rsidRDefault="006A6231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2A8504FF" w14:textId="77777777" w:rsidR="006A6231" w:rsidRPr="00016302" w:rsidRDefault="006A6231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</w:rPr>
                    <w:t>School</w:t>
                  </w:r>
                </w:p>
              </w:tc>
            </w:tr>
            <w:tr w:rsidR="006A6231" w:rsidRPr="00016302" w14:paraId="7539355F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20F7AA72" w14:textId="77777777" w:rsidR="006A6231" w:rsidRPr="00016302" w:rsidRDefault="006A6231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5852A2B7" w14:textId="77777777" w:rsidR="006A6231" w:rsidRPr="00016302" w:rsidRDefault="006A6231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color w:val="566361"/>
                    </w:rPr>
                    <w:t>Datum</w:t>
                  </w:r>
                </w:p>
              </w:tc>
            </w:tr>
          </w:tbl>
          <w:p w14:paraId="2EC1771F" w14:textId="77777777" w:rsidR="006A6231" w:rsidRPr="00016302" w:rsidRDefault="006A6231">
            <w:pPr>
              <w:rPr>
                <w:rFonts w:ascii="Verdana" w:hAnsi="Verdana"/>
              </w:rPr>
            </w:pPr>
          </w:p>
          <w:tbl>
            <w:tblPr>
              <w:tblStyle w:val="Tabelraster"/>
              <w:tblW w:w="0" w:type="auto"/>
              <w:tblInd w:w="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250"/>
            </w:tblGrid>
            <w:tr w:rsidR="004A1C35" w:rsidRPr="00016302" w14:paraId="680B8038" w14:textId="77777777" w:rsidTr="00604C43">
              <w:trPr>
                <w:trHeight w:val="305"/>
              </w:trPr>
              <w:tc>
                <w:tcPr>
                  <w:tcW w:w="689" w:type="dxa"/>
                </w:tcPr>
                <w:p w14:paraId="4F03B29B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noProof/>
                      <w:lang w:eastAsia="nl-NL"/>
                    </w:rPr>
                    <w:drawing>
                      <wp:inline distT="0" distB="0" distL="0" distR="0" wp14:anchorId="65281193" wp14:editId="4D3713B6">
                        <wp:extent cx="233019" cy="167640"/>
                        <wp:effectExtent l="0" t="0" r="0" b="3810"/>
                        <wp:docPr id="19" name="Graph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768" cy="170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0" w:type="dxa"/>
                </w:tcPr>
                <w:p w14:paraId="5BE7D60C" w14:textId="77777777" w:rsidR="004A1C35" w:rsidRPr="00016302" w:rsidRDefault="004A1C35" w:rsidP="004A1C35">
                  <w:pPr>
                    <w:rPr>
                      <w:rFonts w:ascii="Verdana" w:hAnsi="Verdana"/>
                      <w:color w:val="FF6720"/>
                    </w:rPr>
                  </w:pPr>
                  <w:r w:rsidRPr="00016302">
                    <w:rPr>
                      <w:rFonts w:ascii="Verdana" w:hAnsi="Verdana"/>
                      <w:color w:val="FF6720"/>
                    </w:rPr>
                    <w:t>Opleidingsnaam</w:t>
                  </w:r>
                </w:p>
              </w:tc>
            </w:tr>
            <w:tr w:rsidR="004A1C35" w:rsidRPr="00016302" w14:paraId="1034346F" w14:textId="77777777" w:rsidTr="00604C43">
              <w:trPr>
                <w:trHeight w:val="77"/>
              </w:trPr>
              <w:tc>
                <w:tcPr>
                  <w:tcW w:w="689" w:type="dxa"/>
                </w:tcPr>
                <w:p w14:paraId="1C42D9D5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4BAB9306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</w:rPr>
                    <w:t>School</w:t>
                  </w:r>
                </w:p>
              </w:tc>
            </w:tr>
            <w:tr w:rsidR="004A1C35" w:rsidRPr="00016302" w14:paraId="1928FAFF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3DCC4557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608CEB3A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color w:val="566361"/>
                    </w:rPr>
                    <w:t>Datum</w:t>
                  </w:r>
                </w:p>
              </w:tc>
            </w:tr>
          </w:tbl>
          <w:p w14:paraId="5431C3D4" w14:textId="77777777" w:rsidR="004A1C35" w:rsidRPr="00016302" w:rsidRDefault="004A1C35">
            <w:pPr>
              <w:rPr>
                <w:rFonts w:ascii="Verdana" w:hAnsi="Verdana"/>
              </w:rPr>
            </w:pPr>
          </w:p>
          <w:tbl>
            <w:tblPr>
              <w:tblStyle w:val="Tabelraster"/>
              <w:tblW w:w="0" w:type="auto"/>
              <w:tblInd w:w="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250"/>
            </w:tblGrid>
            <w:tr w:rsidR="004A1C35" w:rsidRPr="00016302" w14:paraId="11B7D50E" w14:textId="77777777" w:rsidTr="00604C43">
              <w:trPr>
                <w:trHeight w:val="305"/>
              </w:trPr>
              <w:tc>
                <w:tcPr>
                  <w:tcW w:w="689" w:type="dxa"/>
                </w:tcPr>
                <w:p w14:paraId="143288E4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noProof/>
                      <w:lang w:eastAsia="nl-NL"/>
                    </w:rPr>
                    <w:drawing>
                      <wp:inline distT="0" distB="0" distL="0" distR="0" wp14:anchorId="54FC08C1" wp14:editId="63E8B392">
                        <wp:extent cx="233019" cy="167640"/>
                        <wp:effectExtent l="0" t="0" r="0" b="3810"/>
                        <wp:docPr id="20" name="Graph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768" cy="170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0" w:type="dxa"/>
                </w:tcPr>
                <w:p w14:paraId="71BA4361" w14:textId="77777777" w:rsidR="004A1C35" w:rsidRPr="00016302" w:rsidRDefault="004A1C35" w:rsidP="004A1C35">
                  <w:pPr>
                    <w:rPr>
                      <w:rFonts w:ascii="Verdana" w:hAnsi="Verdana"/>
                      <w:color w:val="FF6720"/>
                    </w:rPr>
                  </w:pPr>
                  <w:r w:rsidRPr="00016302">
                    <w:rPr>
                      <w:rFonts w:ascii="Verdana" w:hAnsi="Verdana"/>
                      <w:color w:val="FF6720"/>
                    </w:rPr>
                    <w:t>Opleidingsnaam</w:t>
                  </w:r>
                </w:p>
              </w:tc>
            </w:tr>
            <w:tr w:rsidR="004A1C35" w:rsidRPr="00016302" w14:paraId="1836B0E1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54753474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2F6A3316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</w:rPr>
                    <w:t>School</w:t>
                  </w:r>
                </w:p>
              </w:tc>
            </w:tr>
            <w:tr w:rsidR="004A1C35" w:rsidRPr="00016302" w14:paraId="27ECEEB6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052C7212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1520D736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color w:val="566361"/>
                    </w:rPr>
                    <w:t>Datum</w:t>
                  </w:r>
                </w:p>
              </w:tc>
            </w:tr>
          </w:tbl>
          <w:p w14:paraId="478E8985" w14:textId="77777777" w:rsidR="004A1C35" w:rsidRPr="00016302" w:rsidRDefault="004A1C35">
            <w:pPr>
              <w:rPr>
                <w:rFonts w:ascii="Verdana" w:hAnsi="Verdana"/>
              </w:rPr>
            </w:pPr>
          </w:p>
        </w:tc>
      </w:tr>
      <w:tr w:rsidR="00822E76" w14:paraId="4EE6A79D" w14:textId="77777777" w:rsidTr="00604C43">
        <w:trPr>
          <w:trHeight w:val="88"/>
        </w:trPr>
        <w:tc>
          <w:tcPr>
            <w:tcW w:w="4912" w:type="dxa"/>
          </w:tcPr>
          <w:p w14:paraId="72A08162" w14:textId="77777777" w:rsidR="00822E76" w:rsidRPr="00016302" w:rsidRDefault="00822E76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649" w:type="dxa"/>
          </w:tcPr>
          <w:p w14:paraId="12908FBB" w14:textId="77777777" w:rsidR="00822E76" w:rsidRPr="00016302" w:rsidRDefault="00822E76">
            <w:pPr>
              <w:rPr>
                <w:rFonts w:ascii="Verdana" w:hAnsi="Verdana"/>
              </w:rPr>
            </w:pPr>
          </w:p>
        </w:tc>
      </w:tr>
      <w:tr w:rsidR="00822E76" w14:paraId="4AD794AD" w14:textId="77777777" w:rsidTr="00604C43">
        <w:trPr>
          <w:trHeight w:val="503"/>
        </w:trPr>
        <w:tc>
          <w:tcPr>
            <w:tcW w:w="4912" w:type="dxa"/>
          </w:tcPr>
          <w:p w14:paraId="01B91219" w14:textId="3F1D1095" w:rsidR="00822E76" w:rsidRPr="00016302" w:rsidRDefault="00922750" w:rsidP="003A0E04">
            <w:pPr>
              <w:pStyle w:val="Titel"/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 xml:space="preserve">Jouw </w:t>
            </w:r>
            <w:r w:rsidR="001512F5" w:rsidRPr="001512F5">
              <w:rPr>
                <w:rFonts w:ascii="Verdana" w:hAnsi="Verdana"/>
                <w:color w:val="FFFFFF" w:themeColor="background1"/>
              </w:rPr>
              <w:t>competenties</w:t>
            </w:r>
            <w:bookmarkStart w:id="0" w:name="_GoBack"/>
            <w:bookmarkEnd w:id="0"/>
          </w:p>
        </w:tc>
        <w:tc>
          <w:tcPr>
            <w:tcW w:w="5649" w:type="dxa"/>
          </w:tcPr>
          <w:p w14:paraId="33F7F750" w14:textId="77777777" w:rsidR="008F6E0E" w:rsidRPr="00016302" w:rsidRDefault="00822E76" w:rsidP="008F6E0E">
            <w:pPr>
              <w:pStyle w:val="Titel"/>
              <w:rPr>
                <w:rFonts w:ascii="Verdana" w:hAnsi="Verdana"/>
                <w:color w:val="FF6720"/>
              </w:rPr>
            </w:pPr>
            <w:r w:rsidRPr="00016302">
              <w:rPr>
                <w:rFonts w:ascii="Verdana" w:hAnsi="Verdana"/>
                <w:color w:val="FF6720"/>
              </w:rPr>
              <w:t>Werkervaring</w:t>
            </w:r>
          </w:p>
        </w:tc>
      </w:tr>
      <w:tr w:rsidR="00822E76" w14:paraId="22B731E7" w14:textId="77777777" w:rsidTr="00604C43">
        <w:trPr>
          <w:trHeight w:val="691"/>
        </w:trPr>
        <w:tc>
          <w:tcPr>
            <w:tcW w:w="4912" w:type="dxa"/>
          </w:tcPr>
          <w:p w14:paraId="4B6F8ECF" w14:textId="77777777" w:rsidR="00822E76" w:rsidRPr="00016302" w:rsidRDefault="00822E76">
            <w:pPr>
              <w:rPr>
                <w:rFonts w:ascii="Verdana" w:hAnsi="Verdana"/>
                <w:color w:val="FFFFFF" w:themeColor="background1"/>
              </w:rPr>
            </w:pPr>
            <w:r w:rsidRPr="00016302">
              <w:rPr>
                <w:rFonts w:ascii="Verdana" w:hAnsi="Verdana"/>
                <w:color w:val="FFFFFF" w:themeColor="background1"/>
              </w:rPr>
              <w:t>Vaardigheid 1</w:t>
            </w:r>
          </w:p>
          <w:p w14:paraId="11C66C80" w14:textId="77777777" w:rsidR="008F5F12" w:rsidRPr="00016302" w:rsidRDefault="008F5F12">
            <w:pPr>
              <w:rPr>
                <w:rFonts w:ascii="Verdana" w:hAnsi="Verdana"/>
                <w:color w:val="FFFFFF" w:themeColor="background1"/>
              </w:rPr>
            </w:pPr>
            <w:r w:rsidRPr="00016302">
              <w:rPr>
                <w:rFonts w:ascii="Verdana" w:hAnsi="Verdana"/>
                <w:color w:val="FFFFFF" w:themeColor="background1"/>
              </w:rPr>
              <w:t>Vaardigheid 2</w:t>
            </w:r>
          </w:p>
          <w:p w14:paraId="043D210D" w14:textId="77777777" w:rsidR="008F5F12" w:rsidRPr="00016302" w:rsidRDefault="008F5F12">
            <w:pPr>
              <w:rPr>
                <w:rFonts w:ascii="Verdana" w:hAnsi="Verdana"/>
                <w:color w:val="FFFFFF" w:themeColor="background1"/>
              </w:rPr>
            </w:pPr>
            <w:r w:rsidRPr="00016302">
              <w:rPr>
                <w:rFonts w:ascii="Verdana" w:hAnsi="Verdana"/>
                <w:color w:val="FFFFFF" w:themeColor="background1"/>
              </w:rPr>
              <w:t>Vaardigheid 3</w:t>
            </w:r>
          </w:p>
          <w:p w14:paraId="65E11623" w14:textId="77777777" w:rsidR="008F5F12" w:rsidRDefault="008F5F12">
            <w:pPr>
              <w:rPr>
                <w:rFonts w:ascii="Verdana" w:hAnsi="Verdana"/>
                <w:color w:val="FFFFFF" w:themeColor="background1"/>
              </w:rPr>
            </w:pPr>
            <w:r w:rsidRPr="00016302">
              <w:rPr>
                <w:rFonts w:ascii="Verdana" w:hAnsi="Verdana"/>
                <w:color w:val="FFFFFF" w:themeColor="background1"/>
              </w:rPr>
              <w:t>Vaardigheid 4</w:t>
            </w:r>
          </w:p>
          <w:p w14:paraId="382595C3" w14:textId="6DDC93C2" w:rsidR="00922750" w:rsidRDefault="00922750">
            <w:pPr>
              <w:rPr>
                <w:rFonts w:ascii="Verdana" w:hAnsi="Verdana"/>
                <w:color w:val="FFFFFF" w:themeColor="background1"/>
              </w:rPr>
            </w:pPr>
          </w:p>
          <w:p w14:paraId="421D6C6B" w14:textId="3E369A0B" w:rsidR="00922750" w:rsidRPr="00922750" w:rsidRDefault="00922750">
            <w:pPr>
              <w:rPr>
                <w:rFonts w:ascii="Verdana" w:hAnsi="Verdana"/>
                <w:color w:val="FFFFFF" w:themeColor="background1"/>
                <w:sz w:val="28"/>
              </w:rPr>
            </w:pPr>
            <w:r w:rsidRPr="00922750">
              <w:rPr>
                <w:rFonts w:ascii="Verdana" w:hAnsi="Verdana"/>
                <w:color w:val="FFFFFF" w:themeColor="background1"/>
                <w:sz w:val="28"/>
              </w:rPr>
              <w:t>Jouw interesses</w:t>
            </w:r>
          </w:p>
          <w:p w14:paraId="4FC07EB9" w14:textId="26CA5A2C" w:rsidR="00922750" w:rsidRDefault="00922750">
            <w:pPr>
              <w:rPr>
                <w:rFonts w:ascii="Verdana" w:hAnsi="Verdana"/>
                <w:color w:val="FFFFFF" w:themeColor="background1"/>
              </w:rPr>
            </w:pPr>
          </w:p>
          <w:p w14:paraId="51EF513C" w14:textId="049E87B2" w:rsidR="00922750" w:rsidRPr="00016302" w:rsidRDefault="00E656E7" w:rsidP="00922750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Interesse</w:t>
            </w:r>
            <w:r w:rsidR="00922750" w:rsidRPr="00016302">
              <w:rPr>
                <w:rFonts w:ascii="Verdana" w:hAnsi="Verdana"/>
                <w:color w:val="FFFFFF" w:themeColor="background1"/>
              </w:rPr>
              <w:t xml:space="preserve"> 1</w:t>
            </w:r>
          </w:p>
          <w:p w14:paraId="650C5BF0" w14:textId="50308517" w:rsidR="00922750" w:rsidRPr="00016302" w:rsidRDefault="00E656E7" w:rsidP="00922750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 xml:space="preserve">Interesse </w:t>
            </w:r>
            <w:r w:rsidR="00922750" w:rsidRPr="00016302">
              <w:rPr>
                <w:rFonts w:ascii="Verdana" w:hAnsi="Verdana"/>
                <w:color w:val="FFFFFF" w:themeColor="background1"/>
              </w:rPr>
              <w:t>2</w:t>
            </w:r>
          </w:p>
          <w:p w14:paraId="262FEAAB" w14:textId="507673CA" w:rsidR="00922750" w:rsidRPr="00016302" w:rsidRDefault="00E656E7" w:rsidP="00922750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Interesse</w:t>
            </w:r>
            <w:r w:rsidR="00922750" w:rsidRPr="00016302">
              <w:rPr>
                <w:rFonts w:ascii="Verdana" w:hAnsi="Verdana"/>
                <w:color w:val="FFFFFF" w:themeColor="background1"/>
              </w:rPr>
              <w:t xml:space="preserve"> 3</w:t>
            </w:r>
          </w:p>
          <w:p w14:paraId="174A6BDA" w14:textId="2232C212" w:rsidR="00922750" w:rsidRDefault="00E656E7" w:rsidP="00922750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Interesse</w:t>
            </w:r>
            <w:r w:rsidR="00922750" w:rsidRPr="00016302">
              <w:rPr>
                <w:rFonts w:ascii="Verdana" w:hAnsi="Verdana"/>
                <w:color w:val="FFFFFF" w:themeColor="background1"/>
              </w:rPr>
              <w:t xml:space="preserve"> 4</w:t>
            </w:r>
          </w:p>
          <w:p w14:paraId="3BF21118" w14:textId="77777777" w:rsidR="00922750" w:rsidRDefault="00922750">
            <w:pPr>
              <w:rPr>
                <w:rFonts w:ascii="Verdana" w:hAnsi="Verdana"/>
                <w:color w:val="FFFFFF" w:themeColor="background1"/>
              </w:rPr>
            </w:pPr>
          </w:p>
          <w:p w14:paraId="3829AC31" w14:textId="70FEBF32" w:rsidR="00922750" w:rsidRPr="00016302" w:rsidRDefault="00922750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49" w:type="dxa"/>
          </w:tcPr>
          <w:tbl>
            <w:tblPr>
              <w:tblStyle w:val="Tabelraster"/>
              <w:tblW w:w="0" w:type="auto"/>
              <w:tblInd w:w="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250"/>
            </w:tblGrid>
            <w:tr w:rsidR="00822E76" w:rsidRPr="00016302" w14:paraId="694BDBED" w14:textId="77777777" w:rsidTr="00604C43">
              <w:trPr>
                <w:trHeight w:val="305"/>
              </w:trPr>
              <w:tc>
                <w:tcPr>
                  <w:tcW w:w="689" w:type="dxa"/>
                </w:tcPr>
                <w:p w14:paraId="31BF9DAE" w14:textId="77777777" w:rsidR="00822E76" w:rsidRPr="00016302" w:rsidRDefault="004D6793" w:rsidP="00822E76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noProof/>
                      <w:lang w:eastAsia="nl-NL"/>
                    </w:rPr>
                    <w:drawing>
                      <wp:inline distT="0" distB="0" distL="0" distR="0" wp14:anchorId="713DD19C" wp14:editId="6B9F4B40">
                        <wp:extent cx="190631" cy="167640"/>
                        <wp:effectExtent l="0" t="0" r="0" b="3810"/>
                        <wp:docPr id="201" name="Graphic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" name="Graphic 201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631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0" w:type="dxa"/>
                </w:tcPr>
                <w:p w14:paraId="1F10F9CC" w14:textId="77777777" w:rsidR="00822E76" w:rsidRPr="00016302" w:rsidRDefault="003A0E04" w:rsidP="00822E76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color w:val="FF6720"/>
                    </w:rPr>
                    <w:t>Functie</w:t>
                  </w:r>
                </w:p>
              </w:tc>
            </w:tr>
            <w:tr w:rsidR="00822E76" w:rsidRPr="00016302" w14:paraId="1BB67AC3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1E41049E" w14:textId="77777777" w:rsidR="00822E76" w:rsidRPr="00016302" w:rsidRDefault="00822E76" w:rsidP="00822E76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3F5ADBFE" w14:textId="77777777" w:rsidR="00822E76" w:rsidRPr="00016302" w:rsidRDefault="003A0E04" w:rsidP="00822E76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</w:rPr>
                    <w:t>Bedrijf</w:t>
                  </w:r>
                </w:p>
              </w:tc>
            </w:tr>
            <w:tr w:rsidR="00822E76" w:rsidRPr="00016302" w14:paraId="26FA5C7E" w14:textId="77777777" w:rsidTr="00604C43">
              <w:trPr>
                <w:trHeight w:val="585"/>
              </w:trPr>
              <w:tc>
                <w:tcPr>
                  <w:tcW w:w="689" w:type="dxa"/>
                </w:tcPr>
                <w:p w14:paraId="42905C5D" w14:textId="77777777" w:rsidR="00822E76" w:rsidRPr="00016302" w:rsidRDefault="00822E76" w:rsidP="00822E76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66D225A0" w14:textId="1B4369E1" w:rsidR="008F5F12" w:rsidRPr="00922750" w:rsidRDefault="00822E76" w:rsidP="00822E76">
                  <w:pPr>
                    <w:rPr>
                      <w:rFonts w:ascii="Verdana" w:hAnsi="Verdana"/>
                      <w:color w:val="566361"/>
                    </w:rPr>
                  </w:pPr>
                  <w:r w:rsidRPr="00016302">
                    <w:rPr>
                      <w:rFonts w:ascii="Verdana" w:hAnsi="Verdana"/>
                      <w:color w:val="566361"/>
                    </w:rPr>
                    <w:t>Datum</w:t>
                  </w:r>
                </w:p>
              </w:tc>
            </w:tr>
          </w:tbl>
          <w:p w14:paraId="6DBB20CB" w14:textId="77777777" w:rsidR="00822E76" w:rsidRPr="00016302" w:rsidRDefault="00822E76">
            <w:pPr>
              <w:rPr>
                <w:rFonts w:ascii="Verdana" w:hAnsi="Verdana"/>
              </w:rPr>
            </w:pPr>
          </w:p>
          <w:tbl>
            <w:tblPr>
              <w:tblStyle w:val="Tabelraster"/>
              <w:tblW w:w="0" w:type="auto"/>
              <w:tblInd w:w="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250"/>
            </w:tblGrid>
            <w:tr w:rsidR="004A1C35" w:rsidRPr="00016302" w14:paraId="08110717" w14:textId="77777777" w:rsidTr="00604C43">
              <w:trPr>
                <w:trHeight w:val="305"/>
              </w:trPr>
              <w:tc>
                <w:tcPr>
                  <w:tcW w:w="689" w:type="dxa"/>
                </w:tcPr>
                <w:p w14:paraId="3EE5EF7A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noProof/>
                      <w:lang w:eastAsia="nl-NL"/>
                    </w:rPr>
                    <w:drawing>
                      <wp:inline distT="0" distB="0" distL="0" distR="0" wp14:anchorId="5916C092" wp14:editId="58E697A6">
                        <wp:extent cx="190631" cy="167640"/>
                        <wp:effectExtent l="0" t="0" r="0" b="3810"/>
                        <wp:docPr id="21" name="Graphic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" name="Graphic 201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631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0" w:type="dxa"/>
                </w:tcPr>
                <w:p w14:paraId="1620EC2C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color w:val="FF6720"/>
                    </w:rPr>
                    <w:t>Functie</w:t>
                  </w:r>
                </w:p>
              </w:tc>
            </w:tr>
            <w:tr w:rsidR="004A1C35" w:rsidRPr="00016302" w14:paraId="6A1AFFE4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1049AC30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755F7511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</w:rPr>
                    <w:t>Bedrijf</w:t>
                  </w:r>
                </w:p>
              </w:tc>
            </w:tr>
            <w:tr w:rsidR="004A1C35" w:rsidRPr="00016302" w14:paraId="71A123BF" w14:textId="77777777" w:rsidTr="00604C43">
              <w:trPr>
                <w:trHeight w:val="585"/>
              </w:trPr>
              <w:tc>
                <w:tcPr>
                  <w:tcW w:w="689" w:type="dxa"/>
                </w:tcPr>
                <w:p w14:paraId="28D7AB44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3AB94BE3" w14:textId="23E4B7DB" w:rsidR="004A1C35" w:rsidRPr="00922750" w:rsidRDefault="004A1C35" w:rsidP="004A1C35">
                  <w:pPr>
                    <w:rPr>
                      <w:rFonts w:ascii="Verdana" w:hAnsi="Verdana"/>
                      <w:color w:val="566361"/>
                    </w:rPr>
                  </w:pPr>
                  <w:r w:rsidRPr="00016302">
                    <w:rPr>
                      <w:rFonts w:ascii="Verdana" w:hAnsi="Verdana"/>
                      <w:color w:val="566361"/>
                    </w:rPr>
                    <w:t>Datum</w:t>
                  </w:r>
                </w:p>
              </w:tc>
            </w:tr>
          </w:tbl>
          <w:p w14:paraId="4DE53FE3" w14:textId="77777777" w:rsidR="004A1C35" w:rsidRPr="00016302" w:rsidRDefault="004A1C35">
            <w:pPr>
              <w:rPr>
                <w:rFonts w:ascii="Verdana" w:hAnsi="Verdana"/>
              </w:rPr>
            </w:pPr>
          </w:p>
          <w:tbl>
            <w:tblPr>
              <w:tblStyle w:val="Tabelraster"/>
              <w:tblW w:w="0" w:type="auto"/>
              <w:tblInd w:w="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250"/>
            </w:tblGrid>
            <w:tr w:rsidR="004A1C35" w:rsidRPr="00016302" w14:paraId="126FF744" w14:textId="77777777" w:rsidTr="00604C43">
              <w:trPr>
                <w:trHeight w:val="305"/>
              </w:trPr>
              <w:tc>
                <w:tcPr>
                  <w:tcW w:w="689" w:type="dxa"/>
                </w:tcPr>
                <w:p w14:paraId="6ED0B7B6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noProof/>
                      <w:lang w:eastAsia="nl-NL"/>
                    </w:rPr>
                    <w:drawing>
                      <wp:inline distT="0" distB="0" distL="0" distR="0" wp14:anchorId="2154A9C0" wp14:editId="4800FA8C">
                        <wp:extent cx="190631" cy="167640"/>
                        <wp:effectExtent l="0" t="0" r="0" b="3810"/>
                        <wp:docPr id="22" name="Graphic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" name="Graphic 201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631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0" w:type="dxa"/>
                </w:tcPr>
                <w:p w14:paraId="5824AF8F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  <w:color w:val="FF6720"/>
                    </w:rPr>
                    <w:t>Functie</w:t>
                  </w:r>
                </w:p>
              </w:tc>
            </w:tr>
            <w:tr w:rsidR="004A1C35" w:rsidRPr="00016302" w14:paraId="470F5EAC" w14:textId="77777777" w:rsidTr="00604C43">
              <w:trPr>
                <w:trHeight w:val="292"/>
              </w:trPr>
              <w:tc>
                <w:tcPr>
                  <w:tcW w:w="689" w:type="dxa"/>
                </w:tcPr>
                <w:p w14:paraId="6C6D97E9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4369A5ED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  <w:r w:rsidRPr="00016302">
                    <w:rPr>
                      <w:rFonts w:ascii="Verdana" w:hAnsi="Verdana"/>
                    </w:rPr>
                    <w:t>Bedrijf</w:t>
                  </w:r>
                </w:p>
              </w:tc>
            </w:tr>
            <w:tr w:rsidR="004A1C35" w:rsidRPr="00016302" w14:paraId="1286FC47" w14:textId="77777777" w:rsidTr="00604C43">
              <w:trPr>
                <w:trHeight w:val="585"/>
              </w:trPr>
              <w:tc>
                <w:tcPr>
                  <w:tcW w:w="689" w:type="dxa"/>
                </w:tcPr>
                <w:p w14:paraId="33AFC3B4" w14:textId="77777777" w:rsidR="004A1C35" w:rsidRPr="00016302" w:rsidRDefault="004A1C35" w:rsidP="004A1C35">
                  <w:pPr>
                    <w:rPr>
                      <w:rFonts w:ascii="Verdana" w:hAnsi="Verdana"/>
                    </w:rPr>
                  </w:pPr>
                </w:p>
              </w:tc>
              <w:tc>
                <w:tcPr>
                  <w:tcW w:w="4250" w:type="dxa"/>
                </w:tcPr>
                <w:p w14:paraId="338F10DF" w14:textId="503D7CD8" w:rsidR="004A1C35" w:rsidRPr="00922750" w:rsidRDefault="004A1C35" w:rsidP="004A1C35">
                  <w:pPr>
                    <w:rPr>
                      <w:rFonts w:ascii="Verdana" w:hAnsi="Verdana"/>
                      <w:color w:val="566361"/>
                    </w:rPr>
                  </w:pPr>
                  <w:r w:rsidRPr="00016302">
                    <w:rPr>
                      <w:rFonts w:ascii="Verdana" w:hAnsi="Verdana"/>
                      <w:color w:val="566361"/>
                    </w:rPr>
                    <w:t>Datum</w:t>
                  </w:r>
                </w:p>
              </w:tc>
            </w:tr>
          </w:tbl>
          <w:p w14:paraId="5F88EB49" w14:textId="77777777" w:rsidR="004A1C35" w:rsidRPr="00016302" w:rsidRDefault="004A1C35">
            <w:pPr>
              <w:rPr>
                <w:rFonts w:ascii="Verdana" w:hAnsi="Verdana"/>
              </w:rPr>
            </w:pPr>
          </w:p>
        </w:tc>
      </w:tr>
    </w:tbl>
    <w:p w14:paraId="69023159" w14:textId="72BE29B0" w:rsidR="00D055B3" w:rsidRDefault="00604C43" w:rsidP="00604C43">
      <w:pPr>
        <w:tabs>
          <w:tab w:val="left" w:pos="2760"/>
        </w:tabs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8A74400" wp14:editId="052F9A00">
            <wp:simplePos x="0" y="0"/>
            <wp:positionH relativeFrom="margin">
              <wp:posOffset>1943100</wp:posOffset>
            </wp:positionH>
            <wp:positionV relativeFrom="paragraph">
              <wp:posOffset>1059180</wp:posOffset>
            </wp:positionV>
            <wp:extent cx="2957830" cy="502920"/>
            <wp:effectExtent l="0" t="0" r="0" b="0"/>
            <wp:wrapThrough wrapText="bothSides">
              <wp:wrapPolygon edited="0">
                <wp:start x="974" y="0"/>
                <wp:lineTo x="0" y="5727"/>
                <wp:lineTo x="0" y="20455"/>
                <wp:lineTo x="1809" y="20455"/>
                <wp:lineTo x="21424" y="14727"/>
                <wp:lineTo x="21424" y="6545"/>
                <wp:lineTo x="2782" y="0"/>
                <wp:lineTo x="974" y="0"/>
              </wp:wrapPolygon>
            </wp:wrapThrough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fbeelding 21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D055B3" w:rsidSect="000E465A"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66BF1" w14:textId="77777777" w:rsidR="002728DA" w:rsidRDefault="002728DA" w:rsidP="00F47C96">
      <w:pPr>
        <w:spacing w:after="0" w:line="240" w:lineRule="auto"/>
      </w:pPr>
      <w:r>
        <w:separator/>
      </w:r>
    </w:p>
  </w:endnote>
  <w:endnote w:type="continuationSeparator" w:id="0">
    <w:p w14:paraId="007986A9" w14:textId="77777777" w:rsidR="002728DA" w:rsidRDefault="002728DA" w:rsidP="00F4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AF0CCF89-86B8-4949-9FFA-40FB5AA637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elle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1E2CCC6-3BA1-483D-BA87-37BEC3C71A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E13645E-DDFA-43C0-A8F0-3E22C452069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CDF0A" w14:textId="77777777" w:rsidR="002728DA" w:rsidRDefault="002728DA" w:rsidP="00F47C96">
      <w:pPr>
        <w:spacing w:after="0" w:line="240" w:lineRule="auto"/>
      </w:pPr>
      <w:r>
        <w:separator/>
      </w:r>
    </w:p>
  </w:footnote>
  <w:footnote w:type="continuationSeparator" w:id="0">
    <w:p w14:paraId="5A5C64DB" w14:textId="77777777" w:rsidR="002728DA" w:rsidRDefault="002728DA" w:rsidP="00F47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17"/>
    <w:rsid w:val="00016302"/>
    <w:rsid w:val="0002404B"/>
    <w:rsid w:val="00024B2C"/>
    <w:rsid w:val="000333BE"/>
    <w:rsid w:val="00091A14"/>
    <w:rsid w:val="000B2907"/>
    <w:rsid w:val="000C0FE8"/>
    <w:rsid w:val="000E465A"/>
    <w:rsid w:val="001512F5"/>
    <w:rsid w:val="001627E4"/>
    <w:rsid w:val="001B5B13"/>
    <w:rsid w:val="002728DA"/>
    <w:rsid w:val="002B3011"/>
    <w:rsid w:val="002F6CF8"/>
    <w:rsid w:val="003274EB"/>
    <w:rsid w:val="003A0E04"/>
    <w:rsid w:val="00403C35"/>
    <w:rsid w:val="00405F81"/>
    <w:rsid w:val="004555AA"/>
    <w:rsid w:val="00486DE8"/>
    <w:rsid w:val="004A1C35"/>
    <w:rsid w:val="004C0864"/>
    <w:rsid w:val="004D1FBC"/>
    <w:rsid w:val="004D6793"/>
    <w:rsid w:val="00550221"/>
    <w:rsid w:val="005D39B6"/>
    <w:rsid w:val="005E412C"/>
    <w:rsid w:val="00604C43"/>
    <w:rsid w:val="006150C8"/>
    <w:rsid w:val="00660B0F"/>
    <w:rsid w:val="00666E2C"/>
    <w:rsid w:val="006A6231"/>
    <w:rsid w:val="00766785"/>
    <w:rsid w:val="00822E76"/>
    <w:rsid w:val="00873E00"/>
    <w:rsid w:val="008D3317"/>
    <w:rsid w:val="008F5F12"/>
    <w:rsid w:val="008F6E0E"/>
    <w:rsid w:val="00922750"/>
    <w:rsid w:val="00945B54"/>
    <w:rsid w:val="00A550B8"/>
    <w:rsid w:val="00A92101"/>
    <w:rsid w:val="00AE333D"/>
    <w:rsid w:val="00B2518C"/>
    <w:rsid w:val="00BA6050"/>
    <w:rsid w:val="00C64E33"/>
    <w:rsid w:val="00CD3DDD"/>
    <w:rsid w:val="00D055B3"/>
    <w:rsid w:val="00DE0CD6"/>
    <w:rsid w:val="00E05C6E"/>
    <w:rsid w:val="00E656E7"/>
    <w:rsid w:val="00ED2E4A"/>
    <w:rsid w:val="00F47C96"/>
    <w:rsid w:val="00FB799C"/>
    <w:rsid w:val="00FC2664"/>
    <w:rsid w:val="00FF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1C755"/>
  <w15:chartTrackingRefBased/>
  <w15:docId w15:val="{80FD5421-50E3-4DA4-AA87-F802EB61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A1C3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Stijl1">
    <w:name w:val="Stijl1"/>
    <w:basedOn w:val="Webtabel1"/>
    <w:uiPriority w:val="99"/>
    <w:rsid w:val="000B2907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0B290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39"/>
    <w:rsid w:val="006A6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6A623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3A0E04"/>
    <w:pPr>
      <w:spacing w:after="0" w:line="240" w:lineRule="auto"/>
    </w:pPr>
    <w:rPr>
      <w:rFonts w:ascii="Adelle" w:hAnsi="Adelle"/>
      <w:sz w:val="28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3A0E04"/>
    <w:rPr>
      <w:rFonts w:ascii="Adelle" w:hAnsi="Adelle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F4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7C96"/>
  </w:style>
  <w:style w:type="paragraph" w:styleId="Voettekst">
    <w:name w:val="footer"/>
    <w:basedOn w:val="Standaard"/>
    <w:link w:val="VoettekstChar"/>
    <w:uiPriority w:val="99"/>
    <w:unhideWhenUsed/>
    <w:rsid w:val="00F4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7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5.sv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9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e\Pictures\CV%20Capabel%203.0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CV Capabel 3.0.dotx</Template>
  <TotalTime>0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</dc:creator>
  <cp:keywords/>
  <dc:description/>
  <cp:lastModifiedBy>x</cp:lastModifiedBy>
  <cp:revision>2</cp:revision>
  <dcterms:created xsi:type="dcterms:W3CDTF">2021-09-29T15:12:00Z</dcterms:created>
  <dcterms:modified xsi:type="dcterms:W3CDTF">2021-09-29T15:12:00Z</dcterms:modified>
</cp:coreProperties>
</file>